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C17" w:rsidRDefault="00C90D50">
      <w:pPr>
        <w:pStyle w:val="Standard"/>
        <w:widowControl w:val="0"/>
        <w:tabs>
          <w:tab w:val="left" w:pos="6604"/>
        </w:tabs>
        <w:ind w:left="124" w:firstLine="119"/>
        <w:jc w:val="right"/>
      </w:pPr>
      <w:bookmarkStart w:id="0" w:name="_GoBack"/>
      <w:bookmarkEnd w:id="0"/>
      <w:r>
        <w:rPr>
          <w:b/>
        </w:rPr>
        <w:t>ALLEGATO - B 1</w:t>
      </w:r>
    </w:p>
    <w:p w:rsidR="000D2C17" w:rsidRDefault="00C90D50">
      <w:pPr>
        <w:pStyle w:val="Standard"/>
        <w:widowControl w:val="0"/>
        <w:tabs>
          <w:tab w:val="left" w:pos="6604"/>
        </w:tabs>
        <w:ind w:left="124" w:firstLine="119"/>
        <w:jc w:val="center"/>
      </w:pPr>
      <w:r>
        <w:rPr>
          <w:b/>
          <w:sz w:val="22"/>
          <w:szCs w:val="22"/>
        </w:rPr>
        <w:t>SCHEDA DI AUTO/VALUTAZIONE TITOLI</w:t>
      </w:r>
    </w:p>
    <w:p w:rsidR="000D2C17" w:rsidRDefault="000D2C17">
      <w:pPr>
        <w:pStyle w:val="Standard"/>
        <w:widowControl w:val="0"/>
        <w:tabs>
          <w:tab w:val="left" w:pos="6604"/>
        </w:tabs>
        <w:ind w:left="124" w:firstLine="119"/>
        <w:jc w:val="right"/>
        <w:rPr>
          <w:b/>
          <w:sz w:val="22"/>
          <w:szCs w:val="22"/>
        </w:rPr>
      </w:pPr>
    </w:p>
    <w:p w:rsidR="000D2C17" w:rsidRDefault="00C90D50">
      <w:pPr>
        <w:pStyle w:val="Standard"/>
        <w:widowControl w:val="0"/>
        <w:tabs>
          <w:tab w:val="left" w:pos="6604"/>
        </w:tabs>
        <w:ind w:left="124" w:firstLine="119"/>
        <w:jc w:val="right"/>
      </w:pPr>
      <w:r>
        <w:rPr>
          <w:b/>
          <w:sz w:val="22"/>
          <w:szCs w:val="22"/>
        </w:rPr>
        <w:t>Al Dirigente Scolastico dell’ICS “Carducci - Gramsci”</w:t>
      </w:r>
    </w:p>
    <w:p w:rsidR="000D2C17" w:rsidRDefault="00C90D50">
      <w:pPr>
        <w:pStyle w:val="Standard"/>
        <w:widowControl w:val="0"/>
        <w:tabs>
          <w:tab w:val="left" w:pos="6604"/>
        </w:tabs>
        <w:ind w:left="124" w:firstLine="119"/>
        <w:jc w:val="right"/>
      </w:pPr>
      <w:r>
        <w:rPr>
          <w:b/>
          <w:sz w:val="22"/>
          <w:szCs w:val="22"/>
        </w:rPr>
        <w:t>di Bagheria</w:t>
      </w:r>
    </w:p>
    <w:p w:rsidR="000D2C17" w:rsidRDefault="00C90D50">
      <w:pPr>
        <w:pStyle w:val="Standard"/>
        <w:shd w:val="clear" w:color="auto" w:fill="FFFFFF"/>
      </w:pPr>
      <w:r>
        <w:rPr>
          <w:b/>
          <w:sz w:val="22"/>
          <w:szCs w:val="22"/>
        </w:rPr>
        <w:t xml:space="preserve">Dichiarazione personale sostitutiva ai sensi del D.P.R. n. 445/2000 </w:t>
      </w:r>
      <w:r>
        <w:rPr>
          <w:b/>
          <w:sz w:val="22"/>
          <w:szCs w:val="22"/>
        </w:rPr>
        <w:t>relativa al Progetto Azione 10.1.1A-FDRPOC-SI-2022-367 “Insieme per la scuola!” – CUP: B54C22000400001</w:t>
      </w:r>
    </w:p>
    <w:p w:rsidR="000D2C17" w:rsidRDefault="000D2C17">
      <w:pPr>
        <w:pStyle w:val="Standard"/>
        <w:shd w:val="clear" w:color="auto" w:fill="FFFFFF"/>
        <w:rPr>
          <w:sz w:val="22"/>
          <w:szCs w:val="22"/>
        </w:rPr>
      </w:pPr>
    </w:p>
    <w:p w:rsidR="000D2C17" w:rsidRDefault="00C90D50">
      <w:pPr>
        <w:pStyle w:val="Standard"/>
        <w:widowControl w:val="0"/>
        <w:tabs>
          <w:tab w:val="left" w:pos="6480"/>
        </w:tabs>
        <w:ind w:left="0" w:firstLine="0"/>
      </w:pPr>
      <w:r>
        <w:rPr>
          <w:sz w:val="22"/>
          <w:szCs w:val="22"/>
        </w:rPr>
        <w:t>Il/La sottoscritto/a _____________________________________ nato/a a __________________( __ )</w:t>
      </w:r>
    </w:p>
    <w:p w:rsidR="000D2C17" w:rsidRDefault="00C90D50">
      <w:pPr>
        <w:pStyle w:val="Standard"/>
        <w:widowControl w:val="0"/>
        <w:tabs>
          <w:tab w:val="left" w:pos="6480"/>
        </w:tabs>
        <w:spacing w:before="120" w:line="247" w:lineRule="auto"/>
        <w:ind w:left="0" w:firstLine="0"/>
      </w:pPr>
      <w:r>
        <w:rPr>
          <w:sz w:val="22"/>
          <w:szCs w:val="22"/>
        </w:rPr>
        <w:t>il ______________, Cell. ________________  e-mail _________</w:t>
      </w:r>
      <w:r>
        <w:rPr>
          <w:sz w:val="22"/>
          <w:szCs w:val="22"/>
        </w:rPr>
        <w:t>______________________________</w:t>
      </w:r>
    </w:p>
    <w:p w:rsidR="000D2C17" w:rsidRDefault="000D2C17">
      <w:pPr>
        <w:pStyle w:val="Standard"/>
        <w:widowControl w:val="0"/>
        <w:tabs>
          <w:tab w:val="left" w:pos="6480"/>
        </w:tabs>
        <w:ind w:left="0" w:right="-427" w:firstLine="0"/>
        <w:rPr>
          <w:sz w:val="22"/>
          <w:szCs w:val="22"/>
        </w:rPr>
      </w:pPr>
    </w:p>
    <w:p w:rsidR="000D2C17" w:rsidRDefault="00C90D50">
      <w:pPr>
        <w:pStyle w:val="Standard"/>
        <w:widowControl w:val="0"/>
        <w:tabs>
          <w:tab w:val="left" w:pos="6480"/>
        </w:tabs>
        <w:ind w:left="0" w:right="-427" w:firstLine="0"/>
      </w:pPr>
      <w:r>
        <w:rPr>
          <w:sz w:val="22"/>
          <w:szCs w:val="22"/>
        </w:rPr>
        <w:t>Ai fini dell’attribuzione dell’incarico di cui all’oggetto, consapevole della responsabilità penale e della decadenza da eventuali benefici acquisiti nel caso di dichiarazioni mendaci,</w:t>
      </w:r>
    </w:p>
    <w:p w:rsidR="000D2C17" w:rsidRDefault="00C90D50">
      <w:pPr>
        <w:pStyle w:val="Standard"/>
        <w:widowControl w:val="0"/>
        <w:tabs>
          <w:tab w:val="left" w:pos="6604"/>
        </w:tabs>
        <w:spacing w:before="120" w:after="120" w:line="247" w:lineRule="auto"/>
        <w:ind w:left="124"/>
        <w:jc w:val="center"/>
      </w:pPr>
      <w:r>
        <w:rPr>
          <w:b/>
          <w:sz w:val="22"/>
          <w:szCs w:val="22"/>
        </w:rPr>
        <w:t>DICHIARA</w:t>
      </w:r>
    </w:p>
    <w:p w:rsidR="000D2C17" w:rsidRDefault="00C90D50">
      <w:pPr>
        <w:pStyle w:val="Standard"/>
        <w:widowControl w:val="0"/>
        <w:tabs>
          <w:tab w:val="left" w:pos="6480"/>
        </w:tabs>
        <w:ind w:left="0" w:firstLine="0"/>
      </w:pPr>
      <w:r>
        <w:rPr>
          <w:sz w:val="22"/>
          <w:szCs w:val="22"/>
        </w:rPr>
        <w:t xml:space="preserve">sotto la propria </w:t>
      </w:r>
      <w:r>
        <w:rPr>
          <w:sz w:val="22"/>
          <w:szCs w:val="22"/>
        </w:rPr>
        <w:t>responsabilità di essere in possesso dei seguenti titoli:</w:t>
      </w:r>
    </w:p>
    <w:p w:rsidR="000D2C17" w:rsidRDefault="000D2C17">
      <w:pPr>
        <w:pStyle w:val="Standard"/>
        <w:tabs>
          <w:tab w:val="left" w:pos="838"/>
        </w:tabs>
        <w:spacing w:line="276" w:lineRule="auto"/>
        <w:rPr>
          <w:rFonts w:ascii="Arial" w:eastAsia="Arial" w:hAnsi="Arial" w:cs="Arial"/>
        </w:rPr>
      </w:pPr>
    </w:p>
    <w:tbl>
      <w:tblPr>
        <w:tblW w:w="10462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5926"/>
        <w:gridCol w:w="1701"/>
        <w:gridCol w:w="1700"/>
      </w:tblGrid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BAC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tabs>
                <w:tab w:val="left" w:pos="1428"/>
              </w:tabs>
              <w:ind w:left="720" w:firstLine="120"/>
              <w:jc w:val="center"/>
              <w:rPr>
                <w:rFonts w:ascii="Arial" w:eastAsia="Arial" w:hAnsi="Arial" w:cs="Arial"/>
                <w:b/>
                <w:shd w:val="clear" w:color="auto" w:fill="FFFF00"/>
              </w:rPr>
            </w:pP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BAC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tabs>
                <w:tab w:val="left" w:pos="838"/>
              </w:tabs>
              <w:jc w:val="center"/>
            </w:pPr>
            <w:r>
              <w:rPr>
                <w:rFonts w:ascii="Arial" w:eastAsia="Arial" w:hAnsi="Arial" w:cs="Arial"/>
                <w:b/>
              </w:rPr>
              <w:t>CRITERI PER LA SELEZIONE DEGLI ESPERTI INTERNI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tabs>
                <w:tab w:val="left" w:pos="838"/>
              </w:tabs>
              <w:jc w:val="center"/>
            </w:pPr>
            <w:r>
              <w:rPr>
                <w:rFonts w:ascii="Arial" w:eastAsia="Arial" w:hAnsi="Arial" w:cs="Arial"/>
                <w:b/>
              </w:rPr>
              <w:t>Punti attribuiti dal candidato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5B5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tabs>
                <w:tab w:val="left" w:pos="838"/>
              </w:tabs>
              <w:jc w:val="center"/>
            </w:pPr>
            <w:r>
              <w:rPr>
                <w:rFonts w:ascii="Arial" w:eastAsia="Arial" w:hAnsi="Arial" w:cs="Arial"/>
                <w:b/>
              </w:rPr>
              <w:t>Punti attribuiti dall’ufficio</w:t>
            </w: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spacing w:after="120" w:line="240" w:lineRule="auto"/>
              <w:ind w:right="902"/>
            </w:pPr>
            <w:r>
              <w:t>1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spacing w:after="120" w:line="240" w:lineRule="auto"/>
              <w:ind w:left="103" w:right="902" w:firstLine="120"/>
            </w:pPr>
            <w:r>
              <w:t>Laurea, specialistica o magistrale, attinente al settore di pertinenza</w:t>
            </w:r>
          </w:p>
          <w:p w:rsidR="000D2C17" w:rsidRDefault="00C90D50">
            <w:pPr>
              <w:pStyle w:val="Standard"/>
              <w:spacing w:after="120" w:line="240" w:lineRule="auto"/>
              <w:ind w:left="103" w:right="902" w:firstLine="120"/>
            </w:pPr>
            <w:r>
              <w:rPr>
                <w:b/>
              </w:rPr>
              <w:t>(4 pt)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tabs>
                <w:tab w:val="left" w:pos="1554"/>
                <w:tab w:val="left" w:pos="1588"/>
              </w:tabs>
              <w:ind w:left="103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tabs>
                <w:tab w:val="left" w:pos="1554"/>
                <w:tab w:val="left" w:pos="1588"/>
              </w:tabs>
              <w:ind w:left="103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</w:pPr>
            <w:r>
              <w:t>2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spacing w:after="120" w:line="240" w:lineRule="auto"/>
              <w:ind w:left="103" w:right="902" w:firstLine="120"/>
            </w:pPr>
            <w:r>
              <w:t>Altra laurea</w:t>
            </w:r>
          </w:p>
          <w:p w:rsidR="000D2C17" w:rsidRDefault="00C90D50">
            <w:pPr>
              <w:pStyle w:val="Standard"/>
              <w:spacing w:after="120" w:line="240" w:lineRule="auto"/>
              <w:ind w:left="103" w:right="902" w:firstLine="120"/>
            </w:pPr>
            <w:r>
              <w:rPr>
                <w:b/>
              </w:rPr>
              <w:t>(3 pt)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tabs>
                <w:tab w:val="left" w:pos="1554"/>
                <w:tab w:val="left" w:pos="1588"/>
              </w:tabs>
              <w:ind w:left="103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tabs>
                <w:tab w:val="left" w:pos="1554"/>
                <w:tab w:val="left" w:pos="1588"/>
              </w:tabs>
              <w:ind w:left="103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</w:pPr>
            <w:r>
              <w:t>3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firstLine="120"/>
            </w:pPr>
            <w:r>
              <w:t>Lode</w:t>
            </w:r>
          </w:p>
          <w:p w:rsidR="000D2C17" w:rsidRDefault="00C90D50">
            <w:pPr>
              <w:pStyle w:val="Standard"/>
              <w:widowControl w:val="0"/>
              <w:ind w:left="107" w:firstLine="120"/>
            </w:pPr>
            <w:r>
              <w:rPr>
                <w:b/>
              </w:rPr>
              <w:t>(2 pt)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rPr>
          <w:trHeight w:val="11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527"/>
            </w:pPr>
            <w:r>
              <w:t>4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firstLine="120"/>
            </w:pPr>
            <w:r>
              <w:t>Altri titoli di studio attinenti all’area di riferimento</w:t>
            </w:r>
          </w:p>
          <w:p w:rsidR="000D2C17" w:rsidRDefault="00C90D50">
            <w:pPr>
              <w:pStyle w:val="Standard"/>
            </w:pPr>
            <w:r>
              <w:t xml:space="preserve">(Dottorati di ricerca, specializzazioni, master e perfezionamenti, corsi di formazione e/o aggiornamento, Certificazioni linguistiche) </w:t>
            </w:r>
            <w:r>
              <w:t xml:space="preserve">                                                            (</w:t>
            </w:r>
            <w:r>
              <w:rPr>
                <w:b/>
              </w:rPr>
              <w:t>2 pt per ogni titolo fino a max 6 pt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527"/>
            </w:pPr>
            <w:r>
              <w:t>5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firstLine="120"/>
            </w:pPr>
            <w:r>
              <w:t>Frequenza di corsi di formazione e/o aggiornamento, seminari  attinenti all’area di riferimento</w:t>
            </w:r>
          </w:p>
          <w:p w:rsidR="000D2C17" w:rsidRDefault="00C90D50">
            <w:pPr>
              <w:pStyle w:val="Standard"/>
              <w:widowControl w:val="0"/>
              <w:ind w:left="107" w:firstLine="120"/>
            </w:pPr>
            <w:r>
              <w:rPr>
                <w:b/>
              </w:rPr>
              <w:t xml:space="preserve"> (1 pt per ogni titolo fino a max 3 pt)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1701"/>
            </w:pPr>
            <w:r>
              <w:t>6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527"/>
            </w:pPr>
            <w:r>
              <w:t xml:space="preserve">Esperienza </w:t>
            </w:r>
            <w:r>
              <w:t xml:space="preserve">in qualità di esperto interno in interventi finanziati con il PON, POR.     </w:t>
            </w:r>
          </w:p>
          <w:p w:rsidR="000D2C17" w:rsidRDefault="00C90D50">
            <w:pPr>
              <w:pStyle w:val="Standard"/>
              <w:widowControl w:val="0"/>
              <w:ind w:right="527"/>
              <w:jc w:val="both"/>
            </w:pPr>
            <w:r>
              <w:t>(</w:t>
            </w:r>
            <w:r>
              <w:rPr>
                <w:b/>
              </w:rPr>
              <w:t>2 pt per ogni esperienza fino a max 4 pt</w:t>
            </w:r>
            <w:r>
              <w:t xml:space="preserve"> 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1701"/>
            </w:pPr>
            <w:r>
              <w:t>7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527"/>
            </w:pPr>
            <w:r>
              <w:t>Esperienza in qualità di  valutatore, tutor  in  interventi finanziati con i PON, POR.</w:t>
            </w:r>
          </w:p>
          <w:p w:rsidR="000D2C17" w:rsidRDefault="00C90D50">
            <w:pPr>
              <w:pStyle w:val="Standard"/>
              <w:widowControl w:val="0"/>
            </w:pPr>
            <w:r>
              <w:t>(</w:t>
            </w:r>
            <w:r>
              <w:rPr>
                <w:b/>
              </w:rPr>
              <w:t>1 pt per ogni esperienza fino a max 3 pt</w:t>
            </w:r>
            <w: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right="1701"/>
            </w:pPr>
            <w:r>
              <w:t>8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right="34" w:firstLine="120"/>
            </w:pPr>
            <w:r>
              <w:t>Comprovate competenze informatiche certificate (ECDL, etc..)</w:t>
            </w:r>
          </w:p>
          <w:p w:rsidR="000D2C17" w:rsidRDefault="00C90D50">
            <w:pPr>
              <w:pStyle w:val="Standard"/>
              <w:widowControl w:val="0"/>
              <w:ind w:left="107" w:right="34" w:firstLine="120"/>
            </w:pPr>
            <w:r>
              <w:rPr>
                <w:b/>
              </w:rPr>
              <w:t>(3 pt)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tabs>
                <w:tab w:val="left" w:pos="1558"/>
              </w:tabs>
              <w:ind w:left="107" w:right="34" w:firstLine="120"/>
              <w:rPr>
                <w:b/>
              </w:rPr>
            </w:pPr>
          </w:p>
        </w:tc>
      </w:tr>
      <w:tr w:rsidR="000D2C17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ind w:left="720" w:right="1701" w:firstLine="120"/>
            </w:pP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firstLine="120"/>
            </w:pPr>
            <w:r>
              <w:rPr>
                <w:b/>
              </w:rPr>
              <w:t>Punteggio totale</w:t>
            </w:r>
          </w:p>
          <w:p w:rsidR="000D2C17" w:rsidRDefault="000D2C17">
            <w:pPr>
              <w:pStyle w:val="Standard"/>
              <w:widowControl w:val="0"/>
              <w:ind w:left="107" w:firstLine="120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C90D50">
            <w:pPr>
              <w:pStyle w:val="Standard"/>
              <w:widowControl w:val="0"/>
              <w:ind w:left="107" w:right="745" w:firstLine="120"/>
            </w:pPr>
            <w:bookmarkStart w:id="1" w:name="_heading=h.gjdgxs"/>
            <w:bookmarkEnd w:id="1"/>
            <w:r>
              <w:rPr>
                <w:b/>
              </w:rPr>
              <w:t>/28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0D2C17" w:rsidRDefault="000D2C17">
            <w:pPr>
              <w:pStyle w:val="Standard"/>
              <w:widowControl w:val="0"/>
              <w:ind w:left="107" w:right="745" w:firstLine="120"/>
              <w:rPr>
                <w:b/>
              </w:rPr>
            </w:pPr>
          </w:p>
        </w:tc>
      </w:tr>
    </w:tbl>
    <w:p w:rsidR="000D2C17" w:rsidRDefault="00C90D50">
      <w:pPr>
        <w:pStyle w:val="Standard"/>
        <w:widowControl w:val="0"/>
        <w:tabs>
          <w:tab w:val="left" w:pos="6480"/>
        </w:tabs>
        <w:spacing w:before="360" w:line="247" w:lineRule="auto"/>
        <w:ind w:left="0" w:right="-425" w:firstLine="0"/>
      </w:pPr>
      <w:r>
        <w:t>Data   _______________</w:t>
      </w:r>
      <w:r>
        <w:tab/>
        <w:t>Firma ______________________</w:t>
      </w:r>
    </w:p>
    <w:sectPr w:rsidR="000D2C17">
      <w:pgSz w:w="11906" w:h="16838"/>
      <w:pgMar w:top="426" w:right="849" w:bottom="426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90D50">
      <w:r>
        <w:separator/>
      </w:r>
    </w:p>
  </w:endnote>
  <w:endnote w:type="continuationSeparator" w:id="0">
    <w:p w:rsidR="00000000" w:rsidRDefault="00C90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90D50">
      <w:r>
        <w:rPr>
          <w:color w:val="000000"/>
        </w:rPr>
        <w:separator/>
      </w:r>
    </w:p>
  </w:footnote>
  <w:footnote w:type="continuationSeparator" w:id="0">
    <w:p w:rsidR="00000000" w:rsidRDefault="00C90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12661"/>
    <w:multiLevelType w:val="multilevel"/>
    <w:tmpl w:val="23944614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D2C17"/>
    <w:rsid w:val="000D2C17"/>
    <w:rsid w:val="00C9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41FF8-09BC-4C4B-BCEC-58AECE36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Linux Libertine G" w:hAnsi="Calibri" w:cs="Linux Libertine G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/>
      <w:suppressAutoHyphens/>
    </w:pPr>
  </w:style>
  <w:style w:type="paragraph" w:styleId="Titolo1">
    <w:name w:val="heading 1"/>
    <w:basedOn w:val="Normale"/>
    <w:next w:val="Stand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Standard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Stand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30" w:line="244" w:lineRule="auto"/>
      <w:ind w:left="130" w:hanging="10"/>
    </w:pPr>
    <w:rPr>
      <w:rFonts w:ascii="Times New Roman" w:eastAsia="Times New Roman" w:hAnsi="Times New Roman" w:cs="Times New Roman"/>
      <w:color w:val="000000"/>
      <w:lang w:eastAsia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itolo">
    <w:name w:val="Title"/>
    <w:basedOn w:val="Normale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/>
      <w:suppressAutoHyphens/>
    </w:pPr>
    <w:rPr>
      <w:rFonts w:ascii="Times New Roman" w:eastAsia="Calibri" w:hAnsi="Times New Roman" w:cs="Times New Roman"/>
      <w:color w:val="000000"/>
    </w:rPr>
  </w:style>
  <w:style w:type="paragraph" w:styleId="Testocomment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styleId="Sottotitolo">
    <w:name w:val="Subtitle"/>
    <w:basedOn w:val="Normale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Times New Roman"/>
      <w:color w:val="000000"/>
      <w:sz w:val="20"/>
      <w:szCs w:val="20"/>
      <w:lang w:eastAsia="it-IT" w:bidi="it-IT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Times New Roman"/>
      <w:b/>
      <w:bCs/>
      <w:color w:val="000000"/>
      <w:sz w:val="20"/>
      <w:szCs w:val="20"/>
      <w:lang w:eastAsia="it-IT" w:bidi="it-IT"/>
    </w:rPr>
  </w:style>
  <w:style w:type="numbering" w:customStyle="1" w:styleId="NoList">
    <w:name w:val="No List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NB09</dc:creator>
  <cp:lastModifiedBy>Windows User</cp:lastModifiedBy>
  <cp:revision>2</cp:revision>
  <dcterms:created xsi:type="dcterms:W3CDTF">2022-10-28T12:34:00Z</dcterms:created>
  <dcterms:modified xsi:type="dcterms:W3CDTF">2022-10-28T12:34:00Z</dcterms:modified>
</cp:coreProperties>
</file>